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7"/>
        <w:gridCol w:w="148"/>
        <w:gridCol w:w="236"/>
        <w:gridCol w:w="391"/>
        <w:gridCol w:w="2735"/>
        <w:gridCol w:w="1651"/>
        <w:gridCol w:w="2372"/>
      </w:tblGrid>
      <w:tr w:rsidR="000172E5" w:rsidRPr="00846B76" w:rsidTr="006145D8">
        <w:sdt>
          <w:sdtPr>
            <w:rPr>
              <w:rFonts w:ascii="Baskerville Old Face" w:hAnsi="Baskerville Old Face"/>
              <w:b/>
            </w:rPr>
            <w:id w:val="-1908759595"/>
            <w:placeholder>
              <w:docPart w:val="DEFEC97F772945FAB7E027595C52DFD2"/>
            </w:placeholder>
            <w:temporary/>
            <w:showingPlcHdr/>
            <w15:appearance w15:val="hidden"/>
          </w:sdtPr>
          <w:sdtEndPr>
            <w:rPr>
              <w:rFonts w:asciiTheme="majorHAnsi" w:hAnsiTheme="majorHAnsi"/>
            </w:rPr>
          </w:sdtEndPr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bottom"/>
              </w:tcPr>
              <w:p w:rsidR="000172E5" w:rsidRPr="00846B76" w:rsidRDefault="0088580B" w:rsidP="006145D8">
                <w:pPr>
                  <w:spacing w:before="120" w:after="120"/>
                  <w:rPr>
                    <w:rFonts w:asciiTheme="majorHAnsi" w:hAnsiTheme="majorHAnsi"/>
                    <w:b/>
                  </w:rPr>
                </w:pPr>
                <w:r w:rsidRPr="00F55A7B">
                  <w:rPr>
                    <w:rStyle w:val="Heading1Char"/>
                    <w:rFonts w:ascii="Baskerville Old Face" w:hAnsi="Baskerville Old Face"/>
                  </w:rPr>
                  <w:t>Event</w:t>
                </w:r>
                <w:r w:rsidR="007147D7" w:rsidRPr="00F55A7B">
                  <w:rPr>
                    <w:rStyle w:val="Heading1Char"/>
                    <w:rFonts w:ascii="Baskerville Old Face" w:hAnsi="Baskerville Old Face"/>
                  </w:rPr>
                  <w:t xml:space="preserve"> Info</w:t>
                </w:r>
                <w:r w:rsidRPr="00F55A7B">
                  <w:rPr>
                    <w:rStyle w:val="Heading1Char"/>
                    <w:rFonts w:ascii="Baskerville Old Face" w:hAnsi="Baskerville Old Face"/>
                  </w:rPr>
                  <w:t>rmation</w:t>
                </w:r>
              </w:p>
            </w:tc>
          </w:sdtContent>
        </w:sdt>
      </w:tr>
      <w:tr w:rsidR="0088580B" w:rsidRPr="00846B76" w:rsidTr="00F55A7B">
        <w:sdt>
          <w:sdtPr>
            <w:id w:val="-365287697"/>
            <w:placeholder>
              <w:docPart w:val="85A681BF340A423CAD92B8A636358D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1" w:type="pct"/>
                <w:gridSpan w:val="3"/>
                <w:vAlign w:val="bottom"/>
              </w:tcPr>
              <w:p w:rsidR="0088580B" w:rsidRDefault="0088580B" w:rsidP="00E204FF">
                <w:pPr>
                  <w:pStyle w:val="NormalIndent"/>
                </w:pPr>
                <w:r w:rsidRPr="008D33C0">
                  <w:t>Event Name</w:t>
                </w:r>
              </w:p>
            </w:tc>
          </w:sdtContent>
        </w:sdt>
        <w:tc>
          <w:tcPr>
            <w:tcW w:w="3819" w:type="pct"/>
            <w:gridSpan w:val="4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88580B" w:rsidRPr="00846B76" w:rsidTr="00F55A7B">
        <w:sdt>
          <w:sdtPr>
            <w:id w:val="497467533"/>
            <w:placeholder>
              <w:docPart w:val="DD90529450D74B538C511148608B01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1" w:type="pct"/>
                <w:gridSpan w:val="3"/>
                <w:vAlign w:val="bottom"/>
              </w:tcPr>
              <w:p w:rsidR="0088580B" w:rsidRDefault="00E204FF" w:rsidP="00E204FF">
                <w:pPr>
                  <w:pStyle w:val="NormalIndent"/>
                </w:pPr>
                <w:r w:rsidRPr="008D33C0">
                  <w:t>Date</w:t>
                </w:r>
              </w:p>
            </w:tc>
          </w:sdtContent>
        </w:sdt>
        <w:tc>
          <w:tcPr>
            <w:tcW w:w="167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  <w:sdt>
          <w:sdtPr>
            <w:id w:val="1040327254"/>
            <w:placeholder>
              <w:docPart w:val="B8D65222421D4F36BCA4532CD4AC40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2" w:type="pct"/>
                <w:tcBorders>
                  <w:top w:val="single" w:sz="4" w:space="0" w:color="auto"/>
                </w:tcBorders>
                <w:vAlign w:val="bottom"/>
              </w:tcPr>
              <w:p w:rsidR="0088580B" w:rsidRDefault="00E204FF" w:rsidP="00E204FF">
                <w:pPr>
                  <w:spacing w:before="120"/>
                </w:pPr>
                <w:r w:rsidRPr="00E204FF">
                  <w:t>Time</w:t>
                </w:r>
              </w:p>
            </w:tc>
          </w:sdtContent>
        </w:sdt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E204FF" w:rsidRPr="00846B76" w:rsidTr="00F55A7B">
        <w:tc>
          <w:tcPr>
            <w:tcW w:w="1181" w:type="pct"/>
            <w:gridSpan w:val="3"/>
            <w:vAlign w:val="bottom"/>
          </w:tcPr>
          <w:p w:rsidR="00E204FF" w:rsidRDefault="00F55A7B" w:rsidP="00F55A7B">
            <w:pPr>
              <w:pStyle w:val="NormalIndent"/>
            </w:pPr>
            <w:r>
              <w:t>No. of people</w:t>
            </w:r>
          </w:p>
        </w:tc>
        <w:tc>
          <w:tcPr>
            <w:tcW w:w="3819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E204FF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:rsidTr="006145D8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:rsidR="00E204FF" w:rsidRPr="00F55A7B" w:rsidRDefault="00F55A7B" w:rsidP="00F55A7B">
            <w:pPr>
              <w:pStyle w:val="Heading1"/>
              <w:outlineLvl w:val="0"/>
              <w:rPr>
                <w:rFonts w:ascii="Baskerville Old Face" w:hAnsi="Baskerville Old Face"/>
              </w:rPr>
            </w:pPr>
            <w:r w:rsidRPr="00F55A7B">
              <w:rPr>
                <w:rFonts w:ascii="Baskerville Old Face" w:hAnsi="Baskerville Old Face"/>
              </w:rPr>
              <w:t>Further Information</w:t>
            </w:r>
          </w:p>
        </w:tc>
      </w:tr>
      <w:tr w:rsidR="00F55A7B" w:rsidRPr="00846B76" w:rsidTr="00F55A7B">
        <w:trPr>
          <w:gridAfter w:val="6"/>
          <w:wAfter w:w="4024" w:type="pct"/>
          <w:trHeight w:val="848"/>
        </w:trPr>
        <w:tc>
          <w:tcPr>
            <w:tcW w:w="976" w:type="pct"/>
            <w:vAlign w:val="bottom"/>
          </w:tcPr>
          <w:p w:rsidR="00F55A7B" w:rsidRPr="00E204FF" w:rsidRDefault="00F55A7B" w:rsidP="00F55A7B">
            <w:pPr>
              <w:pStyle w:val="NormalIndent"/>
              <w:ind w:left="0"/>
            </w:pPr>
            <w:r>
              <w:t>Occasion</w:t>
            </w:r>
          </w:p>
        </w:tc>
      </w:tr>
      <w:tr w:rsidR="00E204FF" w:rsidRPr="00846B76" w:rsidTr="00F55A7B">
        <w:sdt>
          <w:sdtPr>
            <w:id w:val="-1368443858"/>
            <w:placeholder>
              <w:docPart w:val="D05695B840D04AC8A7D0FD7F73F7DE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402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846B76" w:rsidTr="00F55A7B">
        <w:sdt>
          <w:sdtPr>
            <w:id w:val="-1359804501"/>
            <w:placeholder>
              <w:docPart w:val="88D2551E8189482AA811F0657FF8ED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4024" w:type="pct"/>
            <w:gridSpan w:val="6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E204FF" w:rsidTr="00F55A7B">
        <w:tc>
          <w:tcPr>
            <w:tcW w:w="1390" w:type="pct"/>
            <w:gridSpan w:val="4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10" w:type="pct"/>
            <w:gridSpan w:val="3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E204FF">
        <w:tc>
          <w:tcPr>
            <w:tcW w:w="5000" w:type="pct"/>
            <w:gridSpan w:val="7"/>
            <w:shd w:val="clear" w:color="auto" w:fill="731F1C" w:themeFill="accent5"/>
          </w:tcPr>
          <w:p w:rsidR="00E204FF" w:rsidRPr="00E204FF" w:rsidRDefault="000B5F58" w:rsidP="000B5F58">
            <w:pPr>
              <w:pStyle w:val="Heading1"/>
              <w:outlineLvl w:val="0"/>
            </w:pPr>
            <w:r>
              <w:rPr>
                <w:rFonts w:ascii="Baskerville Old Face" w:hAnsi="Baskerville Old Face"/>
              </w:rPr>
              <w:t>Please state your specific requirements</w:t>
            </w:r>
          </w:p>
        </w:tc>
      </w:tr>
      <w:tr w:rsidR="00E204FF" w:rsidRPr="00846B76" w:rsidTr="00F55A7B">
        <w:tc>
          <w:tcPr>
            <w:tcW w:w="1390" w:type="pct"/>
            <w:gridSpan w:val="4"/>
            <w:vAlign w:val="bottom"/>
          </w:tcPr>
          <w:p w:rsidR="00E204FF" w:rsidRDefault="00F55A7B" w:rsidP="00F55A7B">
            <w:pPr>
              <w:pStyle w:val="NormalIndent"/>
            </w:pPr>
            <w:r>
              <w:t>Type of meal desired</w:t>
            </w:r>
          </w:p>
        </w:tc>
        <w:tc>
          <w:tcPr>
            <w:tcW w:w="3610" w:type="pct"/>
            <w:gridSpan w:val="3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F55A7B" w:rsidRPr="00846B76" w:rsidTr="00F55A7B">
        <w:trPr>
          <w:gridAfter w:val="6"/>
          <w:wAfter w:w="4024" w:type="pct"/>
        </w:trPr>
        <w:tc>
          <w:tcPr>
            <w:tcW w:w="976" w:type="pct"/>
            <w:vAlign w:val="bottom"/>
          </w:tcPr>
          <w:p w:rsidR="00F55A7B" w:rsidRDefault="00F55A7B" w:rsidP="00F55A7B">
            <w:pPr>
              <w:pStyle w:val="NormalIndent"/>
            </w:pPr>
          </w:p>
        </w:tc>
      </w:tr>
      <w:tr w:rsidR="00F55A7B" w:rsidRPr="00846B76" w:rsidTr="00F55A7B">
        <w:trPr>
          <w:gridAfter w:val="6"/>
          <w:wAfter w:w="4024" w:type="pct"/>
        </w:trPr>
        <w:tc>
          <w:tcPr>
            <w:tcW w:w="976" w:type="pct"/>
            <w:vAlign w:val="bottom"/>
          </w:tcPr>
          <w:p w:rsidR="00F55A7B" w:rsidRPr="00846B76" w:rsidRDefault="00F55A7B" w:rsidP="00F55A7B">
            <w:pPr>
              <w:pStyle w:val="NormalIndent"/>
            </w:pPr>
          </w:p>
        </w:tc>
      </w:tr>
      <w:tr w:rsidR="00E204FF" w:rsidRPr="00846B76" w:rsidTr="00F55A7B">
        <w:tc>
          <w:tcPr>
            <w:tcW w:w="976" w:type="pct"/>
            <w:vAlign w:val="bottom"/>
          </w:tcPr>
          <w:p w:rsidR="00E204FF" w:rsidRPr="00846B76" w:rsidRDefault="00F55A7B" w:rsidP="00F55A7B">
            <w:pPr>
              <w:pStyle w:val="NormalIndent"/>
              <w:ind w:left="0"/>
            </w:pPr>
            <w:r>
              <w:t>Coffee/Tea</w:t>
            </w:r>
          </w:p>
        </w:tc>
        <w:tc>
          <w:tcPr>
            <w:tcW w:w="402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E204FF" w:rsidTr="00AD1AD3">
        <w:tc>
          <w:tcPr>
            <w:tcW w:w="5000" w:type="pct"/>
            <w:gridSpan w:val="7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F55A7B">
        <w:tc>
          <w:tcPr>
            <w:tcW w:w="1055" w:type="pct"/>
            <w:gridSpan w:val="2"/>
          </w:tcPr>
          <w:p w:rsidR="00E204FF" w:rsidRDefault="00F55A7B" w:rsidP="00F55A7B">
            <w:pPr>
              <w:spacing w:before="240"/>
            </w:pPr>
            <w:r>
              <w:t>Alcohol</w:t>
            </w:r>
            <w:r w:rsidR="000B5F58">
              <w:t xml:space="preserve"> </w:t>
            </w:r>
          </w:p>
        </w:tc>
        <w:tc>
          <w:tcPr>
            <w:tcW w:w="3945" w:type="pct"/>
            <w:gridSpan w:val="5"/>
            <w:tcBorders>
              <w:bottom w:val="single" w:sz="4" w:space="0" w:color="auto"/>
            </w:tcBorders>
          </w:tcPr>
          <w:p w:rsidR="00E204FF" w:rsidRPr="00846B76" w:rsidRDefault="00E204FF" w:rsidP="00AD1AD3">
            <w:pPr>
              <w:spacing w:before="240"/>
            </w:pPr>
          </w:p>
        </w:tc>
      </w:tr>
      <w:tr w:rsidR="00F55A7B" w:rsidRPr="00846B76" w:rsidTr="00F55A7B">
        <w:tc>
          <w:tcPr>
            <w:tcW w:w="1055" w:type="pct"/>
            <w:gridSpan w:val="2"/>
          </w:tcPr>
          <w:p w:rsidR="000B5F58" w:rsidRDefault="000B5F58" w:rsidP="000B5F58">
            <w:pPr>
              <w:spacing w:before="240"/>
            </w:pPr>
            <w:r>
              <w:t>Other beverages</w:t>
            </w:r>
          </w:p>
        </w:tc>
        <w:tc>
          <w:tcPr>
            <w:tcW w:w="3945" w:type="pct"/>
            <w:gridSpan w:val="5"/>
            <w:tcBorders>
              <w:bottom w:val="single" w:sz="4" w:space="0" w:color="auto"/>
            </w:tcBorders>
          </w:tcPr>
          <w:p w:rsidR="00F55A7B" w:rsidRPr="00846B76" w:rsidRDefault="00F55A7B" w:rsidP="00480A7B">
            <w:pPr>
              <w:spacing w:before="240"/>
            </w:pPr>
          </w:p>
        </w:tc>
      </w:tr>
    </w:tbl>
    <w:p w:rsidR="00F55A7B" w:rsidRPr="0006568A" w:rsidRDefault="00F55A7B" w:rsidP="00F55A7B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385"/>
      </w:tblGrid>
      <w:tr w:rsidR="000B5F58" w:rsidRPr="00846B76" w:rsidTr="00480A7B">
        <w:tc>
          <w:tcPr>
            <w:tcW w:w="1055" w:type="pct"/>
          </w:tcPr>
          <w:p w:rsidR="000B5F58" w:rsidRDefault="000B5F58" w:rsidP="000B5F58">
            <w:pPr>
              <w:spacing w:before="240"/>
            </w:pPr>
            <w:r>
              <w:t>Birthday/</w:t>
            </w:r>
          </w:p>
          <w:p w:rsidR="000B5F58" w:rsidRDefault="000B5F58" w:rsidP="000B5F58">
            <w:pPr>
              <w:spacing w:before="240"/>
            </w:pPr>
            <w:r>
              <w:t>Wedding cake</w:t>
            </w:r>
          </w:p>
        </w:tc>
        <w:tc>
          <w:tcPr>
            <w:tcW w:w="3945" w:type="pct"/>
            <w:tcBorders>
              <w:bottom w:val="single" w:sz="4" w:space="0" w:color="auto"/>
            </w:tcBorders>
          </w:tcPr>
          <w:p w:rsidR="000B5F58" w:rsidRPr="00846B76" w:rsidRDefault="000B5F58" w:rsidP="00480A7B">
            <w:pPr>
              <w:spacing w:before="240"/>
            </w:pPr>
          </w:p>
        </w:tc>
        <w:bookmarkStart w:id="0" w:name="_GoBack"/>
        <w:bookmarkEnd w:id="0"/>
      </w:tr>
      <w:tr w:rsidR="000B5F58" w:rsidRPr="00846B76" w:rsidTr="00480A7B">
        <w:sdt>
          <w:sdtPr>
            <w:id w:val="-258611855"/>
            <w:placeholder>
              <w:docPart w:val="55FCF466BC0D4F0585A81E8CE63CDF0F"/>
            </w:placeholder>
            <w:temporary/>
            <w:showingPlcHdr/>
            <w15:appearance w15:val="hidden"/>
          </w:sdtPr>
          <w:sdtContent>
            <w:tc>
              <w:tcPr>
                <w:tcW w:w="1055" w:type="pct"/>
              </w:tcPr>
              <w:p w:rsidR="000B5F58" w:rsidRDefault="000B5F58" w:rsidP="00480A7B">
                <w:pPr>
                  <w:spacing w:before="240"/>
                </w:pPr>
                <w:r w:rsidRPr="008D33C0">
                  <w:t>Allergen info</w:t>
                </w:r>
              </w:p>
            </w:tc>
          </w:sdtContent>
        </w:sdt>
        <w:tc>
          <w:tcPr>
            <w:tcW w:w="3945" w:type="pct"/>
            <w:tcBorders>
              <w:bottom w:val="single" w:sz="4" w:space="0" w:color="auto"/>
            </w:tcBorders>
          </w:tcPr>
          <w:p w:rsidR="000B5F58" w:rsidRPr="00846B76" w:rsidRDefault="000B5F58" w:rsidP="00480A7B">
            <w:pPr>
              <w:spacing w:before="240"/>
            </w:pPr>
          </w:p>
        </w:tc>
      </w:tr>
      <w:tr w:rsidR="000B5F58" w:rsidRPr="00846B76" w:rsidTr="00480A7B">
        <w:tc>
          <w:tcPr>
            <w:tcW w:w="1055" w:type="pct"/>
          </w:tcPr>
          <w:p w:rsidR="000B5F58" w:rsidRDefault="000B5F58" w:rsidP="000B5F58">
            <w:pPr>
              <w:spacing w:before="240"/>
            </w:pPr>
            <w:r>
              <w:t>Dietary info</w:t>
            </w:r>
          </w:p>
        </w:tc>
        <w:tc>
          <w:tcPr>
            <w:tcW w:w="3945" w:type="pct"/>
            <w:tcBorders>
              <w:bottom w:val="single" w:sz="4" w:space="0" w:color="auto"/>
            </w:tcBorders>
          </w:tcPr>
          <w:p w:rsidR="000B5F58" w:rsidRPr="00846B76" w:rsidRDefault="000B5F58" w:rsidP="00480A7B">
            <w:pPr>
              <w:spacing w:before="240"/>
            </w:pPr>
          </w:p>
        </w:tc>
      </w:tr>
    </w:tbl>
    <w:p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28A" w:rsidRDefault="007A528A" w:rsidP="000172E5">
      <w:pPr>
        <w:spacing w:after="0" w:line="240" w:lineRule="auto"/>
      </w:pPr>
      <w:r>
        <w:separator/>
      </w:r>
    </w:p>
  </w:endnote>
  <w:endnote w:type="continuationSeparator" w:id="0">
    <w:p w:rsidR="007A528A" w:rsidRDefault="007A528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0098D2-2ABB-47A9-9831-F21A9D68965E}"/>
    <w:embedBold r:id="rId2" w:fontKey="{4E1C2559-3D8E-4A09-A397-EE1C566D14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EBA271-F76F-4717-9CC4-76CD3F517CC0}"/>
    <w:embedBold r:id="rId4" w:fontKey="{0925C393-D4E1-4646-9D57-8C7F39EF7762}"/>
    <w:embedItalic r:id="rId5" w:fontKey="{F94AB5F5-2FE5-44A9-A5D0-38DB284C9343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AAA469B-E4BC-49BD-B5B2-1F77F063789E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7" w:fontKey="{527539F0-5473-47F3-9BA9-C51F8E381815}"/>
    <w:embedBold r:id="rId8" w:fontKey="{21DEA11E-6658-43BF-BFE0-F8E423BD34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F55A7B" w:rsidP="00F55A7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proofErr w:type="spellStart"/>
          <w:r>
            <w:rPr>
              <w:sz w:val="18"/>
              <w:szCs w:val="24"/>
            </w:rPr>
            <w:t>Lickleyhead</w:t>
          </w:r>
          <w:proofErr w:type="spellEnd"/>
          <w:r>
            <w:rPr>
              <w:sz w:val="18"/>
              <w:szCs w:val="24"/>
            </w:rPr>
            <w:t xml:space="preserve"> Castle  © 2023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28A" w:rsidRDefault="007A528A" w:rsidP="000172E5">
      <w:pPr>
        <w:spacing w:after="0" w:line="240" w:lineRule="auto"/>
      </w:pPr>
      <w:r>
        <w:separator/>
      </w:r>
    </w:p>
  </w:footnote>
  <w:footnote w:type="continuationSeparator" w:id="0">
    <w:p w:rsidR="007A528A" w:rsidRDefault="007A528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F55A7B" w:rsidRDefault="00F55A7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Baskerville Old Face" w:eastAsia="Calibri" w:hAnsi="Baskerville Old Face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Baskerville Old Face" w:hAnsi="Baskerville Old Face"/>
              <w:noProof/>
              <w:lang w:val="en-GB" w:eastAsia="ko-KR"/>
            </w:rPr>
            <w:drawing>
              <wp:inline distT="0" distB="0" distL="0" distR="0">
                <wp:extent cx="487680" cy="731520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ew key logo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0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F55A7B" w:rsidRDefault="00F55A7B" w:rsidP="00F55A7B">
          <w:pPr>
            <w:pStyle w:val="Header"/>
            <w:rPr>
              <w:rFonts w:ascii="Baskerville Old Face" w:hAnsi="Baskerville Old Face"/>
              <w:sz w:val="56"/>
              <w:szCs w:val="56"/>
            </w:rPr>
          </w:pPr>
          <w:r w:rsidRPr="00F55A7B">
            <w:rPr>
              <w:rFonts w:ascii="Baskerville Old Face" w:hAnsi="Baskerville Old Face"/>
              <w:color w:val="auto"/>
              <w:sz w:val="56"/>
              <w:szCs w:val="56"/>
            </w:rPr>
            <w:t>Catering Questionnaire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7B"/>
    <w:rsid w:val="000172E5"/>
    <w:rsid w:val="00052382"/>
    <w:rsid w:val="0006568A"/>
    <w:rsid w:val="00076F0F"/>
    <w:rsid w:val="00084253"/>
    <w:rsid w:val="000B5F58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A528A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55A7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EC97F772945FAB7E027595C52D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07925-6A6B-41B5-BC32-3C2E9594317A}"/>
      </w:docPartPr>
      <w:docPartBody>
        <w:p w:rsidR="00000000" w:rsidRDefault="00937756">
          <w:pPr>
            <w:pStyle w:val="DEFEC97F772945FAB7E027595C52DFD2"/>
          </w:pPr>
          <w:r>
            <w:rPr>
              <w:rStyle w:val="Heading1Char"/>
            </w:rPr>
            <w:t>Event</w:t>
          </w:r>
          <w:r w:rsidRPr="006145D8">
            <w:rPr>
              <w:rStyle w:val="Heading1Char"/>
            </w:rPr>
            <w:t xml:space="preserve"> Info</w:t>
          </w:r>
          <w:r>
            <w:rPr>
              <w:rStyle w:val="Heading1Char"/>
            </w:rPr>
            <w:t>rmation</w:t>
          </w:r>
        </w:p>
      </w:docPartBody>
    </w:docPart>
    <w:docPart>
      <w:docPartPr>
        <w:name w:val="85A681BF340A423CAD92B8A63635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1545A-FCD9-4C6D-905B-0A13CE91F16B}"/>
      </w:docPartPr>
      <w:docPartBody>
        <w:p w:rsidR="00000000" w:rsidRDefault="00937756">
          <w:pPr>
            <w:pStyle w:val="85A681BF340A423CAD92B8A636358D12"/>
          </w:pPr>
          <w:r w:rsidRPr="008D33C0">
            <w:t>Event Name</w:t>
          </w:r>
        </w:p>
      </w:docPartBody>
    </w:docPart>
    <w:docPart>
      <w:docPartPr>
        <w:name w:val="DD90529450D74B538C511148608B0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CAFFC-6229-4FCD-A295-4B30EC5EB8DE}"/>
      </w:docPartPr>
      <w:docPartBody>
        <w:p w:rsidR="00000000" w:rsidRDefault="00937756">
          <w:pPr>
            <w:pStyle w:val="DD90529450D74B538C511148608B0104"/>
          </w:pPr>
          <w:r w:rsidRPr="008D33C0">
            <w:t>Date</w:t>
          </w:r>
        </w:p>
      </w:docPartBody>
    </w:docPart>
    <w:docPart>
      <w:docPartPr>
        <w:name w:val="B8D65222421D4F36BCA4532CD4AC4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24E9A-FCBA-47B9-8D94-497D45AE2FEB}"/>
      </w:docPartPr>
      <w:docPartBody>
        <w:p w:rsidR="00000000" w:rsidRDefault="00937756">
          <w:pPr>
            <w:pStyle w:val="B8D65222421D4F36BCA4532CD4AC4061"/>
          </w:pPr>
          <w:r w:rsidRPr="00E204FF">
            <w:t>Time</w:t>
          </w:r>
        </w:p>
      </w:docPartBody>
    </w:docPart>
    <w:docPart>
      <w:docPartPr>
        <w:name w:val="D05695B840D04AC8A7D0FD7F73F7D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BC33D-B249-4E71-9D95-380607CBE6A5}"/>
      </w:docPartPr>
      <w:docPartBody>
        <w:p w:rsidR="00000000" w:rsidRDefault="00937756">
          <w:pPr>
            <w:pStyle w:val="D05695B840D04AC8A7D0FD7F73F7DEEF"/>
          </w:pPr>
          <w:r w:rsidRPr="00E204FF">
            <w:t>Phone</w:t>
          </w:r>
        </w:p>
      </w:docPartBody>
    </w:docPart>
    <w:docPart>
      <w:docPartPr>
        <w:name w:val="88D2551E8189482AA811F0657FF8E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EE01-BA98-49B2-8882-08C32061CC36}"/>
      </w:docPartPr>
      <w:docPartBody>
        <w:p w:rsidR="00000000" w:rsidRDefault="00937756">
          <w:pPr>
            <w:pStyle w:val="88D2551E8189482AA811F0657FF8ED2B"/>
          </w:pPr>
          <w:r w:rsidRPr="00E204FF">
            <w:t>Email</w:t>
          </w:r>
        </w:p>
      </w:docPartBody>
    </w:docPart>
    <w:docPart>
      <w:docPartPr>
        <w:name w:val="55FCF466BC0D4F0585A81E8CE63C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1D3B5-2633-430D-B605-139A531BEE7C}"/>
      </w:docPartPr>
      <w:docPartBody>
        <w:p w:rsidR="00000000" w:rsidRDefault="00AD21B4" w:rsidP="00AD21B4">
          <w:pPr>
            <w:pStyle w:val="55FCF466BC0D4F0585A81E8CE63CDF0F"/>
          </w:pPr>
          <w:r w:rsidRPr="008D33C0">
            <w:t>Allergen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B4"/>
    <w:rsid w:val="00937756"/>
    <w:rsid w:val="00AD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DEFEC97F772945FAB7E027595C52DFD2">
    <w:name w:val="DEFEC97F772945FAB7E027595C52DFD2"/>
  </w:style>
  <w:style w:type="paragraph" w:customStyle="1" w:styleId="85A681BF340A423CAD92B8A636358D12">
    <w:name w:val="85A681BF340A423CAD92B8A636358D12"/>
  </w:style>
  <w:style w:type="paragraph" w:customStyle="1" w:styleId="DD90529450D74B538C511148608B0104">
    <w:name w:val="DD90529450D74B538C511148608B0104"/>
  </w:style>
  <w:style w:type="paragraph" w:customStyle="1" w:styleId="B8D65222421D4F36BCA4532CD4AC4061">
    <w:name w:val="B8D65222421D4F36BCA4532CD4AC4061"/>
  </w:style>
  <w:style w:type="paragraph" w:customStyle="1" w:styleId="6B9999EE8E564362BBB4D329B4586D09">
    <w:name w:val="6B9999EE8E564362BBB4D329B4586D09"/>
  </w:style>
  <w:style w:type="paragraph" w:customStyle="1" w:styleId="37C7D96E896647BC8550E04482065296">
    <w:name w:val="37C7D96E896647BC8550E04482065296"/>
  </w:style>
  <w:style w:type="paragraph" w:customStyle="1" w:styleId="6D79C150A78140A6A16CD6116C941DD9">
    <w:name w:val="6D79C150A78140A6A16CD6116C941DD9"/>
  </w:style>
  <w:style w:type="paragraph" w:customStyle="1" w:styleId="D05695B840D04AC8A7D0FD7F73F7DEEF">
    <w:name w:val="D05695B840D04AC8A7D0FD7F73F7DEEF"/>
  </w:style>
  <w:style w:type="paragraph" w:customStyle="1" w:styleId="88D2551E8189482AA811F0657FF8ED2B">
    <w:name w:val="88D2551E8189482AA811F0657FF8ED2B"/>
  </w:style>
  <w:style w:type="paragraph" w:customStyle="1" w:styleId="5A520895DD5548F4AEF7FDA6A6FD1979">
    <w:name w:val="5A520895DD5548F4AEF7FDA6A6FD1979"/>
  </w:style>
  <w:style w:type="paragraph" w:customStyle="1" w:styleId="10E8C2B76F134F98B8C2F574516ED995">
    <w:name w:val="10E8C2B76F134F98B8C2F574516ED995"/>
  </w:style>
  <w:style w:type="paragraph" w:customStyle="1" w:styleId="DF21D8ADAFF04149B5F372F1D0FD9372">
    <w:name w:val="DF21D8ADAFF04149B5F372F1D0FD9372"/>
  </w:style>
  <w:style w:type="paragraph" w:customStyle="1" w:styleId="F9737A722E794EF7A6B5291E2FA9AFAB">
    <w:name w:val="F9737A722E794EF7A6B5291E2FA9AFAB"/>
  </w:style>
  <w:style w:type="paragraph" w:customStyle="1" w:styleId="75777154AE074A33B966ACDC27DFCEBC">
    <w:name w:val="75777154AE074A33B966ACDC27DFCEBC"/>
  </w:style>
  <w:style w:type="paragraph" w:customStyle="1" w:styleId="878A8A72E23643EEA38CF3DEB04AC8B2">
    <w:name w:val="878A8A72E23643EEA38CF3DEB04AC8B2"/>
  </w:style>
  <w:style w:type="paragraph" w:customStyle="1" w:styleId="C542035A53874E10945F57196FEFD195">
    <w:name w:val="C542035A53874E10945F57196FEFD195"/>
  </w:style>
  <w:style w:type="paragraph" w:customStyle="1" w:styleId="220257EB5EE64C07BCE567BF45168EF3">
    <w:name w:val="220257EB5EE64C07BCE567BF45168EF3"/>
    <w:rsid w:val="00AD21B4"/>
  </w:style>
  <w:style w:type="paragraph" w:customStyle="1" w:styleId="278AF6AB23F34A51894A176FBE8C887A">
    <w:name w:val="278AF6AB23F34A51894A176FBE8C887A"/>
    <w:rsid w:val="00AD21B4"/>
  </w:style>
  <w:style w:type="paragraph" w:customStyle="1" w:styleId="1F254C739F7D41F6BF7BDE46F2BFF2CC">
    <w:name w:val="1F254C739F7D41F6BF7BDE46F2BFF2CC"/>
    <w:rsid w:val="00AD21B4"/>
  </w:style>
  <w:style w:type="paragraph" w:customStyle="1" w:styleId="EDC9CA28F9504BE0BA95AB4236255606">
    <w:name w:val="EDC9CA28F9504BE0BA95AB4236255606"/>
    <w:rsid w:val="00AD21B4"/>
  </w:style>
  <w:style w:type="paragraph" w:customStyle="1" w:styleId="7FDA769DB43545DA9FABE4C8D9D20934">
    <w:name w:val="7FDA769DB43545DA9FABE4C8D9D20934"/>
    <w:rsid w:val="00AD21B4"/>
  </w:style>
  <w:style w:type="paragraph" w:customStyle="1" w:styleId="6EAF67BB3A404146B093359CB8E5ABC8">
    <w:name w:val="6EAF67BB3A404146B093359CB8E5ABC8"/>
    <w:rsid w:val="00AD21B4"/>
  </w:style>
  <w:style w:type="paragraph" w:customStyle="1" w:styleId="55FCF466BC0D4F0585A81E8CE63CDF0F">
    <w:name w:val="55FCF466BC0D4F0585A81E8CE63CDF0F"/>
    <w:rsid w:val="00AD21B4"/>
  </w:style>
  <w:style w:type="paragraph" w:customStyle="1" w:styleId="337859974E4444158B10E0D6A716AC60">
    <w:name w:val="337859974E4444158B10E0D6A716AC60"/>
    <w:rsid w:val="00AD21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2023-02-15T10:24:00Z</dcterms:created>
  <dcterms:modified xsi:type="dcterms:W3CDTF">2023-02-15T10:47:00Z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